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F4D" w:rsidRDefault="009E3F4D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2pt;margin-top:143.9pt;width:490.45pt;height:59.25pt;z-index:251661312" filled="f" stroked="f">
            <v:textbox style="mso-next-textbox:#_x0000_s1026">
              <w:txbxContent>
                <w:p w:rsidR="009E3F4D" w:rsidRPr="008B397D" w:rsidRDefault="009E3F4D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44"/>
                      <w:szCs w:val="50"/>
                    </w:rPr>
                  </w:pPr>
                  <w:r w:rsidRPr="008B397D">
                    <w:rPr>
                      <w:rFonts w:ascii="Arial" w:hAnsi="Arial" w:cs="Arial"/>
                      <w:b/>
                      <w:color w:val="1A1A1A"/>
                      <w:sz w:val="44"/>
                      <w:szCs w:val="50"/>
                    </w:rPr>
                    <w:t>DINÂMICAS IDENTITÁRIAS DOS GESTORES</w:t>
                  </w:r>
                </w:p>
                <w:p w:rsidR="009E3F4D" w:rsidRPr="008B397D" w:rsidRDefault="009E3F4D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44"/>
                      <w:szCs w:val="50"/>
                    </w:rPr>
                  </w:pPr>
                  <w:r w:rsidRPr="008B397D">
                    <w:rPr>
                      <w:rFonts w:ascii="Arial" w:hAnsi="Arial" w:cs="Arial"/>
                      <w:b/>
                      <w:color w:val="1A1A1A"/>
                      <w:sz w:val="44"/>
                      <w:szCs w:val="50"/>
                    </w:rPr>
                    <w:t xml:space="preserve"> HOTELEIROS NA EX-COSTA AZUL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7" type="#_x0000_t202" style="position:absolute;margin-left:-.2pt;margin-top:222.95pt;width:490.05pt;height:64.35pt;z-index:251660288" filled="f" stroked="f">
            <v:textbox style="mso-next-textbox:#_x0000_s1027">
              <w:txbxContent>
                <w:p w:rsidR="009E3F4D" w:rsidRPr="008C5B7C" w:rsidRDefault="009E3F4D" w:rsidP="008E37A3">
                  <w:pPr>
                    <w:spacing w:after="0" w:line="360" w:lineRule="exact"/>
                    <w:jc w:val="center"/>
                    <w:rPr>
                      <w:rFonts w:ascii="Arial" w:hAnsi="Arial" w:cs="Arial"/>
                      <w:color w:val="1A1A1A"/>
                      <w:sz w:val="34"/>
                      <w:szCs w:val="34"/>
                    </w:rPr>
                  </w:pPr>
                  <w:r>
                    <w:rPr>
                      <w:rFonts w:ascii="Arial" w:hAnsi="Arial" w:cs="Arial"/>
                      <w:color w:val="1A1A1A"/>
                      <w:sz w:val="34"/>
                      <w:szCs w:val="34"/>
                    </w:rPr>
                    <w:t>VOLUME II - Anexos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8" type="#_x0000_t202" style="position:absolute;margin-left:-.2pt;margin-top:300.45pt;width:490.55pt;height:30.1pt;z-index:251659264" filled="f" stroked="f">
            <v:textbox style="mso-next-textbox:#_x0000_s1028">
              <w:txbxContent>
                <w:p w:rsidR="009E3F4D" w:rsidRPr="006C64B0" w:rsidRDefault="009E3F4D" w:rsidP="006C64B0">
                  <w:pPr>
                    <w:jc w:val="right"/>
                    <w:rPr>
                      <w:rFonts w:ascii="Times New Roman" w:hAnsi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i/>
                      <w:color w:val="1A1A1A"/>
                      <w:sz w:val="36"/>
                      <w:szCs w:val="36"/>
                    </w:rPr>
                    <w:t>Maria Clara Camacho Pereira Rebola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29" type="#_x0000_t202" style="position:absolute;margin-left:-.2pt;margin-top:394.9pt;width:489.85pt;height:31.3pt;z-index:251657216" stroked="f">
            <v:fill opacity="0"/>
            <v:textbox style="mso-next-textbox:#_x0000_s1029">
              <w:txbxContent>
                <w:p w:rsidR="009E3F4D" w:rsidRDefault="009E3F4D" w:rsidP="003D07F5">
                  <w:pPr>
                    <w:spacing w:after="0" w:line="240" w:lineRule="exact"/>
                    <w:jc w:val="right"/>
                    <w:rPr>
                      <w:rFonts w:ascii="Times New Roman" w:hAnsi="Times New Roman"/>
                      <w:i/>
                      <w:color w:val="4D4D4D"/>
                      <w:sz w:val="20"/>
                      <w:szCs w:val="20"/>
                    </w:rPr>
                  </w:pPr>
                  <w:r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ORIENTAÇÃO:</w:t>
                  </w:r>
                  <w:r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Pr="008B397D">
                    <w:rPr>
                      <w:rFonts w:ascii="Times New Roman" w:hAnsi="Times New Roman"/>
                      <w:i/>
                      <w:color w:val="4D4D4D"/>
                      <w:sz w:val="20"/>
                      <w:szCs w:val="20"/>
                    </w:rPr>
                    <w:t>Professor Doutor Carlos Alberto da Silva</w:t>
                  </w:r>
                </w:p>
                <w:p w:rsidR="009E3F4D" w:rsidRPr="003D07F5" w:rsidRDefault="009E3F4D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r w:rsidRPr="003D07F5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CO-ORIENTAÇÃO:</w:t>
                  </w: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 xml:space="preserve"> </w:t>
                  </w:r>
                  <w:r w:rsidRPr="008B397D">
                    <w:rPr>
                      <w:rFonts w:ascii="Times New Roman" w:hAnsi="Times New Roman"/>
                      <w:i/>
                      <w:color w:val="4D4D4D"/>
                      <w:sz w:val="20"/>
                      <w:szCs w:val="20"/>
                    </w:rPr>
                    <w:t>Professor Doutor António Ricardo Mira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30" type="#_x0000_t202" style="position:absolute;margin-left:-.2pt;margin-top:336.45pt;width:490.4pt;height:49.3pt;z-index:251658240" filled="f" stroked="f">
            <v:textbox style="mso-next-textbox:#_x0000_s1030">
              <w:txbxContent>
                <w:p w:rsidR="009E3F4D" w:rsidRPr="006C64B0" w:rsidRDefault="009E3F4D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9E3F4D" w:rsidRPr="006C64B0" w:rsidRDefault="009E3F4D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para obtenção do Grau de Doutor em </w:t>
                  </w: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Turismo</w:t>
                  </w:r>
                </w:p>
                <w:p w:rsidR="009E3F4D" w:rsidRPr="006C64B0" w:rsidRDefault="009E3F4D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31" type="#_x0000_t202" style="position:absolute;margin-left:331.1pt;margin-top:437.85pt;width:159.05pt;height:21.4pt;z-index:251656192" stroked="f">
            <v:textbox style="mso-next-textbox:#_x0000_s1031">
              <w:txbxContent>
                <w:p w:rsidR="009E3F4D" w:rsidRPr="00F711CF" w:rsidRDefault="009E3F4D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ABRIL</w:t>
                  </w: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 DE 2012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32" type="#_x0000_t75" style="position:absolute;margin-left:.05pt;margin-top:487.7pt;width:481.75pt;height:169.9pt;z-index:-251663360;visibility:visible;mso-position-horizontal-relative:margin">
            <v:imagedata r:id="rId4" o:title="" cropleft="2051f" cropright="2336f"/>
            <w10:wrap anchorx="margin"/>
          </v:shape>
        </w:pict>
      </w:r>
      <w:r>
        <w:rPr>
          <w:noProof/>
          <w:lang w:eastAsia="pt-PT"/>
        </w:rPr>
        <w:pict>
          <v:shape id="Imagem 5" o:spid="_x0000_s1033" type="#_x0000_t75" style="position:absolute;margin-left:394.4pt;margin-top:-6.05pt;width:106.65pt;height:142.65pt;z-index:251662336;visibility:visible">
            <v:imagedata r:id="rId5" o:title=""/>
          </v:shape>
        </w:pict>
      </w:r>
      <w:r>
        <w:rPr>
          <w:noProof/>
          <w:lang w:eastAsia="pt-PT"/>
        </w:rPr>
        <w:pict>
          <v:shape id="_x0000_s1034" type="#_x0000_t202" style="position:absolute;margin-left:254.2pt;margin-top:686.6pt;width:235.5pt;height:19.1pt;z-index:251654144" stroked="f">
            <v:textbox style="mso-next-textbox:#_x0000_s1034">
              <w:txbxContent>
                <w:p w:rsidR="009E3F4D" w:rsidRPr="000B61F2" w:rsidRDefault="009E3F4D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55168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</w:p>
    <w:sectPr w:rsidR="009E3F4D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57"/>
  <w:drawingGridVerticalSpacing w:val="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1EE"/>
    <w:rsid w:val="000B61F2"/>
    <w:rsid w:val="000C1F36"/>
    <w:rsid w:val="000C5593"/>
    <w:rsid w:val="001545AC"/>
    <w:rsid w:val="00154B39"/>
    <w:rsid w:val="001652B9"/>
    <w:rsid w:val="001A43A6"/>
    <w:rsid w:val="002C3BFB"/>
    <w:rsid w:val="00360D93"/>
    <w:rsid w:val="003C1994"/>
    <w:rsid w:val="003D07F5"/>
    <w:rsid w:val="004A2A97"/>
    <w:rsid w:val="00642A5F"/>
    <w:rsid w:val="006C64B0"/>
    <w:rsid w:val="007E3E34"/>
    <w:rsid w:val="008B397D"/>
    <w:rsid w:val="008C5B7C"/>
    <w:rsid w:val="008E37A3"/>
    <w:rsid w:val="009667C4"/>
    <w:rsid w:val="009E3F4D"/>
    <w:rsid w:val="00A03C04"/>
    <w:rsid w:val="00A517D0"/>
    <w:rsid w:val="00AF6E32"/>
    <w:rsid w:val="00CE359E"/>
    <w:rsid w:val="00D71DB6"/>
    <w:rsid w:val="00E371EE"/>
    <w:rsid w:val="00EA3FF2"/>
    <w:rsid w:val="00F7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60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</dc:creator>
  <cp:keywords/>
  <dc:description/>
  <cp:lastModifiedBy>UniartE</cp:lastModifiedBy>
  <cp:revision>7</cp:revision>
  <cp:lastPrinted>2012-04-20T11:57:00Z</cp:lastPrinted>
  <dcterms:created xsi:type="dcterms:W3CDTF">2011-12-31T11:36:00Z</dcterms:created>
  <dcterms:modified xsi:type="dcterms:W3CDTF">2012-04-20T12:00:00Z</dcterms:modified>
</cp:coreProperties>
</file>